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C06" w:rsidRDefault="00CC30DD">
      <w:bookmarkStart w:id="0" w:name="_GoBack"/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7DBBF4" wp14:editId="1CA0403B">
                <wp:simplePos x="0" y="0"/>
                <wp:positionH relativeFrom="page">
                  <wp:posOffset>191069</wp:posOffset>
                </wp:positionH>
                <wp:positionV relativeFrom="page">
                  <wp:posOffset>218364</wp:posOffset>
                </wp:positionV>
                <wp:extent cx="7350760" cy="9585960"/>
                <wp:effectExtent l="1270" t="0" r="1270" b="0"/>
                <wp:wrapNone/>
                <wp:docPr id="34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760" cy="9585960"/>
                          <a:chOff x="332" y="372"/>
                          <a:chExt cx="11576" cy="15096"/>
                        </a:xfrm>
                      </wpg:grpSpPr>
                      <pic:pic xmlns:pic="http://schemas.openxmlformats.org/drawingml/2006/picture">
                        <pic:nvPicPr>
                          <pic:cNvPr id="34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498"/>
                            <a:ext cx="112" cy="1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073" y="511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626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2"/>
                            <a:ext cx="1282" cy="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372"/>
                            <a:ext cx="11576" cy="15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32" y="9880"/>
                            <a:ext cx="11576" cy="35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10312"/>
                            <a:ext cx="8424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1666"/>
                            <a:ext cx="4119" cy="1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0226"/>
                            <a:ext cx="2103" cy="2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E3C87" id="Group 304" o:spid="_x0000_s1026" style="position:absolute;margin-left:15.05pt;margin-top:17.2pt;width:578.8pt;height:754.8pt;z-index:-251657216;mso-position-horizontal-relative:page;mso-position-vertical-relative:page" coordorigin="332,372" coordsize="11576,15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27" type="#_x0000_t75" style="position:absolute;left:3018;top:498;width:112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QN/GAAAA3AAAAA8AAABkcnMvZG93bnJldi54bWxEj81rwkAUxO9C/4flFbyZTf0mukpRhELp&#10;wa+Dt2f2maTNvo3ZrYn/fbcgeBxm5jfMfNmaUtyodoVlBW9RDII4tbrgTMFhv+lNQTiPrLG0TAru&#10;5GC5eOnMMdG24S3ddj4TAcIuQQW591UipUtzMugiWxEH72Jrgz7IOpO6xibATSn7cTyWBgsOCzlW&#10;tMop/dn9GgXfg9P9vL6uP7/iy4SOq/N0dGicUt3X9n0GwlPrn+FH+0MrGAyH8H8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NA38YAAADcAAAADwAAAAAAAAAAAAAA&#10;AACfAgAAZHJzL2Rvd25yZXYueG1sUEsFBgAAAAAEAAQA9wAAAJIDAAAAAA==&#10;">
                  <v:imagedata r:id="rId10" o:title=""/>
                </v:shape>
                <v:line id="Line 311" o:spid="_x0000_s1028" style="position:absolute;visibility:visible;mso-wrap-style:square" from="3073,511" to="3073,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bXccAAADcAAAADwAAAGRycy9kb3ducmV2LnhtbESPQUsDMRSE74L/ITzBi7TZapWyNi0i&#10;CnoopWuh18fmdbN287IkcXfbX98UCh6HmfmGmS8H24iOfKgdK5iMMxDEpdM1Vwq2P5+jGYgQkTU2&#10;jknBkQIsF7c3c8y163lDXRErkSAcclRgYmxzKUNpyGIYu5Y4eXvnLcYkfSW1xz7BbSMfs+xFWqw5&#10;LRhs6d1QeSj+rIL+d3o6THarwn/sH9bUnY7fG1ModX83vL2CiDTE//C1/aUVPE2f4XImH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5ZtdxwAAANwAAAAPAAAAAAAA&#10;AAAAAAAAAKECAABkcnMvZG93bnJldi54bWxQSwUGAAAAAAQABAD5AAAAlQMAAAAA&#10;" strokecolor="#262626" strokeweight=".96pt"/>
                <v:shape id="Picture 310" o:spid="_x0000_s1029" type="#_x0000_t75" style="position:absolute;left:1503;top:372;width:1282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u1rGAAAA3AAAAA8AAABkcnMvZG93bnJldi54bWxEj91qwkAUhO8F32E5gjeiG2vxJ3WVoggB&#10;W7Aq6OUhe5oEs2dDdtX49q5Q6OUwM98w82VjSnGj2hWWFQwHEQji1OqCMwXHw6Y/BeE8ssbSMil4&#10;kIPlot2aY6ztnX/otveZCBB2MSrIva9iKV2ak0E3sBVx8H5tbdAHWWdS13gPcFPKtygaS4MFh4Uc&#10;K1rllF72V6Ngrb++e9vVbnfeTGaJPif6xBOvVLfTfH6A8NT4//BfO9EKRu9jeJ0JR0A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u7WsYAAADcAAAADwAAAAAAAAAAAAAA&#10;AACfAgAAZHJzL2Rvd25yZXYueG1sUEsFBgAAAAAEAAQA9wAAAJIDAAAAAA==&#10;">
                  <v:imagedata r:id="rId11" o:title=""/>
                </v:shape>
                <v:shape id="Picture 309" o:spid="_x0000_s1030" type="#_x0000_t75" style="position:absolute;left:332;top:372;width:11576;height:1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1ZPFAAAA3AAAAA8AAABkcnMvZG93bnJldi54bWxEj09rAjEUxO9Cv0N4BW+arYq2W6OI+O+m&#10;tdLz6+a5u7h5WZKoq5++KQgeh5n5DTOeNqYSF3K+tKzgrZuAIM6sLjlXcPhedt5B+ICssbJMCm7k&#10;YTp5aY0x1fbKX3TZh1xECPsUFRQh1KmUPivIoO/amjh6R+sMhihdLrXDa4SbSvaSZCgNlhwXCqxp&#10;XlB22p+Ngu3HaHls7OIwMDt3Nr/rn9t9t1Kq/drMPkEEasIz/GhvtIL+YAT/Z+IR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NWTxQAAANwAAAAPAAAAAAAAAAAAAAAA&#10;AJ8CAABkcnMvZG93bnJldi54bWxQSwUGAAAAAAQABAD3AAAAkQMAAAAA&#10;">
                  <v:imagedata r:id="rId12" o:title=""/>
                </v:shape>
                <v:rect id="Rectangle 308" o:spid="_x0000_s1031" style="position:absolute;left:332;top:9880;width:11576;height:3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008IA&#10;AADcAAAADwAAAGRycy9kb3ducmV2LnhtbERP3WrCMBS+H+wdwhF2M9ZUnWN0RhmygeCVrQ9w1pw1&#10;1eakNLE/e3pzIezy4/tfb0fbiJ46XztWME9SEMSl0zVXCk7F98s7CB+QNTaOScFEHrabx4c1ZtoN&#10;fKQ+D5WIIewzVGBCaDMpfWnIok9cSxy5X9dZDBF2ldQdDjHcNnKRpm/SYs2xwWBLO0PlJb9aBbv9&#10;8fK1qM9tYZDG6Xl1oL/pR6mn2fj5ASLQGP7Fd/deK1i+xrXx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DTTwgAAANwAAAAPAAAAAAAAAAAAAAAAAJgCAABkcnMvZG93&#10;bnJldi54bWxQSwUGAAAAAAQABAD1AAAAhwMAAAAA&#10;" stroked="f">
                  <v:fill opacity="52428f"/>
                </v:rect>
                <v:shape id="Picture 307" o:spid="_x0000_s1032" type="#_x0000_t75" style="position:absolute;left:3255;top:10312;width:8424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u6fEAAAA3AAAAA8AAABkcnMvZG93bnJldi54bWxEj0+LwjAUxO8LfofwBC+LpuoiWo0iouBt&#10;0fXf8dE822LzUppo22+/ERb2OMzMb5jFqjGFeFHlcssKhoMIBHFidc6pgtPPrj8F4TyyxsIyKWjJ&#10;wWrZ+VhgrG3NB3odfSoChF2MCjLvy1hKl2Rk0A1sSRy8u60M+iCrVOoK6wA3hRxF0UQazDksZFjS&#10;JqPkcXwaBTVfZ+dhe/vcjam9fWu9bdaXSKlet1nPQXhq/H/4r73XCsZfM3ifC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Hu6fEAAAA3AAAAA8AAAAAAAAAAAAAAAAA&#10;nwIAAGRycy9kb3ducmV2LnhtbFBLBQYAAAAABAAEAPcAAACQAwAAAAA=&#10;">
                  <v:imagedata r:id="rId13" o:title=""/>
                </v:shape>
                <v:shape id="Picture 306" o:spid="_x0000_s1033" type="#_x0000_t75" style="position:absolute;left:5247;top:11666;width:4119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2szTBAAAA3AAAAA8AAABkcnMvZG93bnJldi54bWxET8uKwjAU3Q/4D+EKbgZNncEH1SjioLgZ&#10;UOsHXJprW2xuapJq/fvJQpjl4byX687U4kHOV5YVjEcJCOLc6ooLBZdsN5yD8AFZY22ZFLzIw3rV&#10;+1hiqu2TT/Q4h0LEEPYpKihDaFIpfV6SQT+yDXHkrtYZDBG6QmqHzxhuavmVJFNpsOLYUGJD25Ly&#10;27k1Cva/dXtK2gllGfLs7vbFz+fuqNSg320WIAJ14V/8dh+0gu9JnB/Px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2szTBAAAA3AAAAA8AAAAAAAAAAAAAAAAAnwIA&#10;AGRycy9kb3ducmV2LnhtbFBLBQYAAAAABAAEAPcAAACNAwAAAAA=&#10;">
                  <v:imagedata r:id="rId14" o:title=""/>
                </v:shape>
                <v:shape id="Picture 305" o:spid="_x0000_s1034" type="#_x0000_t75" style="position:absolute;left:1450;top:10226;width:210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OavEAAAA3AAAAA8AAABkcnMvZG93bnJldi54bWxEj0FrAjEUhO9C/0N4hd40UanWrVFEEKy3&#10;bnvp7bF57i7dvKxJdNN/3xSEHoeZ+YZZb5PtxI18aB1rmE4UCOLKmZZrDZ8fh/ELiBCRDXaOScMP&#10;BdhuHkZrLIwb+J1uZaxFhnAoUEMTY19IGaqGLIaJ64mzd3beYszS19J4HDLcdnKm1EJabDkvNNjT&#10;vqHqu7xaDWnRL9NM0Sodv4bLXpX+8nZaav30mHavICKl+B++t49Gw/x5Cn9n8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qOav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545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DD"/>
    <w:rsid w:val="00545C06"/>
    <w:rsid w:val="00C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C8ACF-9058-439C-A1B4-2FBAC4E6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7300E444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Tech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Stevens</dc:creator>
  <cp:keywords/>
  <dc:description/>
  <cp:lastModifiedBy>Kimberly Stevens</cp:lastModifiedBy>
  <cp:revision>1</cp:revision>
  <dcterms:created xsi:type="dcterms:W3CDTF">2018-11-16T15:29:00Z</dcterms:created>
  <dcterms:modified xsi:type="dcterms:W3CDTF">2018-11-16T15:29:00Z</dcterms:modified>
</cp:coreProperties>
</file>